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C6B" w:rsidRDefault="00BC48D2">
      <w:pPr>
        <w:spacing w:after="0" w:line="240" w:lineRule="auto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Greinargerð til</w:t>
      </w:r>
      <w:r w:rsidR="000D659C">
        <w:rPr>
          <w:b/>
          <w:i/>
          <w:sz w:val="32"/>
          <w:szCs w:val="32"/>
          <w:u w:val="single"/>
        </w:rPr>
        <w:t xml:space="preserve"> ritara FaMos vegna Vorboða 1. f</w:t>
      </w:r>
      <w:r>
        <w:rPr>
          <w:b/>
          <w:i/>
          <w:sz w:val="32"/>
          <w:szCs w:val="32"/>
          <w:u w:val="single"/>
        </w:rPr>
        <w:t>eb. 2017</w:t>
      </w:r>
      <w:r w:rsidR="001B01A9">
        <w:rPr>
          <w:b/>
          <w:i/>
          <w:sz w:val="32"/>
          <w:szCs w:val="32"/>
          <w:u w:val="single"/>
        </w:rPr>
        <w:t>.</w:t>
      </w:r>
    </w:p>
    <w:p w:rsidR="00011C6B" w:rsidRDefault="00011C6B">
      <w:pPr>
        <w:rPr>
          <w:b/>
          <w:sz w:val="32"/>
          <w:szCs w:val="32"/>
        </w:rPr>
      </w:pP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Vorboðar  (kór eldri borgara í Mosfellsbæ) Æfir einu sinni í viku í Safnaðarheimili Lágafel</w:t>
      </w:r>
      <w:r w:rsidR="00142643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>s</w:t>
      </w:r>
      <w:r w:rsidR="000D659C">
        <w:rPr>
          <w:b/>
          <w:sz w:val="32"/>
          <w:szCs w:val="32"/>
        </w:rPr>
        <w:t>s</w:t>
      </w:r>
      <w:r>
        <w:rPr>
          <w:b/>
          <w:sz w:val="32"/>
          <w:szCs w:val="32"/>
        </w:rPr>
        <w:t>óknar kl. 12:45, byrjar með 15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mín. Raddþjálfum,  æ</w:t>
      </w:r>
      <w:r w:rsidR="00142643">
        <w:rPr>
          <w:b/>
          <w:sz w:val="32"/>
          <w:szCs w:val="32"/>
        </w:rPr>
        <w:t>fingin hefst svo kl. 13:00 og lý</w:t>
      </w:r>
      <w:r>
        <w:rPr>
          <w:b/>
          <w:sz w:val="32"/>
          <w:szCs w:val="32"/>
        </w:rPr>
        <w:t>kur kl. 15:00. Félagar eru um 50 talsins.</w:t>
      </w: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Raddþjálfari og kórstjóri er Hrönn Helgadóttir.</w:t>
      </w: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Á haustönn kórsins 2016</w:t>
      </w:r>
      <w:r w:rsidR="000D659C">
        <w:rPr>
          <w:b/>
          <w:sz w:val="32"/>
          <w:szCs w:val="32"/>
        </w:rPr>
        <w:t>,</w:t>
      </w:r>
      <w:r>
        <w:rPr>
          <w:b/>
          <w:sz w:val="32"/>
          <w:szCs w:val="32"/>
        </w:rPr>
        <w:t xml:space="preserve"> voru 8 viðburðir af ýmsu tagi, sungið í </w:t>
      </w:r>
      <w:r w:rsidR="000D659C">
        <w:rPr>
          <w:b/>
          <w:sz w:val="32"/>
          <w:szCs w:val="32"/>
        </w:rPr>
        <w:t xml:space="preserve">var </w:t>
      </w:r>
      <w:r>
        <w:rPr>
          <w:b/>
          <w:sz w:val="32"/>
          <w:szCs w:val="32"/>
        </w:rPr>
        <w:t>Keflavík á 25 ára afmæli Eldeyjar.</w:t>
      </w:r>
      <w:r w:rsidR="000D659C">
        <w:rPr>
          <w:b/>
          <w:sz w:val="32"/>
          <w:szCs w:val="32"/>
        </w:rPr>
        <w:t xml:space="preserve"> </w:t>
      </w: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Mætt </w:t>
      </w:r>
      <w:r w:rsidR="000D659C">
        <w:rPr>
          <w:b/>
          <w:sz w:val="32"/>
          <w:szCs w:val="32"/>
        </w:rPr>
        <w:t xml:space="preserve">var </w:t>
      </w:r>
      <w:r>
        <w:rPr>
          <w:b/>
          <w:sz w:val="32"/>
          <w:szCs w:val="32"/>
        </w:rPr>
        <w:t>á minning</w:t>
      </w:r>
      <w:r>
        <w:rPr>
          <w:b/>
          <w:sz w:val="32"/>
          <w:szCs w:val="32"/>
        </w:rPr>
        <w:t xml:space="preserve">artónleika í Langholtskirkju um Pál Helgason, </w:t>
      </w: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Sungið </w:t>
      </w:r>
      <w:r w:rsidR="00815CF0">
        <w:rPr>
          <w:b/>
          <w:sz w:val="32"/>
          <w:szCs w:val="32"/>
        </w:rPr>
        <w:t xml:space="preserve">var </w:t>
      </w:r>
      <w:r>
        <w:rPr>
          <w:b/>
          <w:sz w:val="32"/>
          <w:szCs w:val="32"/>
        </w:rPr>
        <w:t xml:space="preserve">við messur á </w:t>
      </w:r>
      <w:r w:rsidR="00142643">
        <w:rPr>
          <w:b/>
          <w:sz w:val="32"/>
          <w:szCs w:val="32"/>
        </w:rPr>
        <w:t>Allraheilagramessu</w:t>
      </w:r>
      <w:r>
        <w:rPr>
          <w:b/>
          <w:sz w:val="32"/>
          <w:szCs w:val="32"/>
        </w:rPr>
        <w:t xml:space="preserve">  í Lágafellskirkju kl</w:t>
      </w:r>
      <w:r w:rsidR="00815CF0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11:00 og </w:t>
      </w:r>
      <w:r w:rsidR="000D659C">
        <w:rPr>
          <w:b/>
          <w:sz w:val="32"/>
          <w:szCs w:val="32"/>
        </w:rPr>
        <w:t>í Guðríðarkirkju kl. 17:00.</w:t>
      </w: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Basar á Eirhömrum, í Kjarna</w:t>
      </w:r>
      <w:r w:rsidR="000D659C">
        <w:rPr>
          <w:b/>
          <w:sz w:val="32"/>
          <w:szCs w:val="32"/>
        </w:rPr>
        <w:t>,</w:t>
      </w:r>
      <w:r>
        <w:rPr>
          <w:b/>
          <w:sz w:val="32"/>
          <w:szCs w:val="32"/>
        </w:rPr>
        <w:t xml:space="preserve"> fyrir heimilisfólk á Skálatúni og fleiri gesti, </w:t>
      </w:r>
      <w:r>
        <w:rPr>
          <w:b/>
          <w:sz w:val="32"/>
          <w:szCs w:val="32"/>
        </w:rPr>
        <w:t>Jólahlaðborð á hótel Örk,</w:t>
      </w:r>
      <w:r w:rsidR="000D659C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Helgistun</w:t>
      </w:r>
      <w:r>
        <w:rPr>
          <w:b/>
          <w:sz w:val="32"/>
          <w:szCs w:val="32"/>
        </w:rPr>
        <w:t>d á Eirhömru</w:t>
      </w:r>
      <w:r w:rsidR="00142643">
        <w:rPr>
          <w:b/>
          <w:sz w:val="32"/>
          <w:szCs w:val="32"/>
        </w:rPr>
        <w:t>m.</w:t>
      </w:r>
      <w:r>
        <w:rPr>
          <w:b/>
          <w:sz w:val="32"/>
          <w:szCs w:val="32"/>
        </w:rPr>
        <w:t xml:space="preserve"> </w:t>
      </w:r>
    </w:p>
    <w:p w:rsidR="00011C6B" w:rsidRDefault="00142643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Menningarkvöld</w:t>
      </w:r>
      <w:r w:rsidR="00BC48D2">
        <w:rPr>
          <w:b/>
          <w:sz w:val="32"/>
          <w:szCs w:val="32"/>
        </w:rPr>
        <w:t xml:space="preserve"> fyrir FaMos.</w:t>
      </w: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A22E19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Á v</w:t>
      </w:r>
      <w:r w:rsidR="00BC48D2">
        <w:rPr>
          <w:b/>
          <w:sz w:val="32"/>
          <w:szCs w:val="32"/>
        </w:rPr>
        <w:t xml:space="preserve">orönn kórsins er </w:t>
      </w:r>
      <w:r w:rsidR="00142643">
        <w:rPr>
          <w:b/>
          <w:sz w:val="32"/>
          <w:szCs w:val="32"/>
        </w:rPr>
        <w:t>ýmislegt</w:t>
      </w:r>
      <w:r w:rsidR="000D659C">
        <w:rPr>
          <w:b/>
          <w:sz w:val="32"/>
          <w:szCs w:val="32"/>
        </w:rPr>
        <w:t xml:space="preserve"> á dagskrá sem byrjar með æfingu</w:t>
      </w:r>
      <w:r w:rsidR="00BC48D2">
        <w:rPr>
          <w:b/>
          <w:sz w:val="32"/>
          <w:szCs w:val="32"/>
        </w:rPr>
        <w:t xml:space="preserve"> og þorrablóti í Guðríðarkirkju 6.</w:t>
      </w:r>
      <w:r w:rsidR="00142643">
        <w:rPr>
          <w:b/>
          <w:sz w:val="32"/>
          <w:szCs w:val="32"/>
        </w:rPr>
        <w:t xml:space="preserve"> </w:t>
      </w:r>
      <w:r w:rsidR="00BC48D2">
        <w:rPr>
          <w:b/>
          <w:sz w:val="32"/>
          <w:szCs w:val="32"/>
        </w:rPr>
        <w:t>feb.</w:t>
      </w: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Kærleiks</w:t>
      </w:r>
      <w:r w:rsidR="000D659C">
        <w:rPr>
          <w:b/>
          <w:sz w:val="32"/>
          <w:szCs w:val="32"/>
        </w:rPr>
        <w:t>s</w:t>
      </w:r>
      <w:r>
        <w:rPr>
          <w:b/>
          <w:sz w:val="32"/>
          <w:szCs w:val="32"/>
        </w:rPr>
        <w:t xml:space="preserve">öngur í </w:t>
      </w:r>
      <w:bookmarkStart w:id="0" w:name="Tölvuorðabókin_15_7"/>
      <w:r>
        <w:rPr>
          <w:b/>
          <w:sz w:val="32"/>
          <w:szCs w:val="32"/>
        </w:rPr>
        <w:t>F</w:t>
      </w:r>
      <w:r w:rsidR="00142643">
        <w:rPr>
          <w:b/>
          <w:sz w:val="32"/>
          <w:szCs w:val="32"/>
        </w:rPr>
        <w:t>j</w:t>
      </w:r>
      <w:r>
        <w:rPr>
          <w:b/>
          <w:sz w:val="32"/>
          <w:szCs w:val="32"/>
        </w:rPr>
        <w:t>ölbrautarskóla</w:t>
      </w:r>
      <w:bookmarkEnd w:id="0"/>
      <w:r w:rsidR="000D659C">
        <w:rPr>
          <w:b/>
          <w:sz w:val="32"/>
          <w:szCs w:val="32"/>
        </w:rPr>
        <w:t xml:space="preserve"> Mosfellsbæjar 15. f</w:t>
      </w:r>
      <w:r>
        <w:rPr>
          <w:b/>
          <w:sz w:val="32"/>
          <w:szCs w:val="32"/>
        </w:rPr>
        <w:t>eb. Kl. 16:30</w:t>
      </w:r>
    </w:p>
    <w:p w:rsidR="00011C6B" w:rsidRDefault="00142643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Söngur fyrir B</w:t>
      </w:r>
      <w:r w:rsidR="00BC48D2">
        <w:rPr>
          <w:b/>
          <w:sz w:val="32"/>
          <w:szCs w:val="32"/>
        </w:rPr>
        <w:t>lindravinafélagið</w:t>
      </w:r>
      <w:r w:rsidR="00A22E19">
        <w:rPr>
          <w:b/>
          <w:sz w:val="32"/>
          <w:szCs w:val="32"/>
        </w:rPr>
        <w:t>.</w:t>
      </w:r>
      <w:bookmarkStart w:id="1" w:name="_GoBack"/>
      <w:bookmarkEnd w:id="1"/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Hátíð hjá </w:t>
      </w:r>
      <w:r w:rsidR="000D659C">
        <w:rPr>
          <w:b/>
          <w:sz w:val="32"/>
          <w:szCs w:val="32"/>
        </w:rPr>
        <w:t>FÁÍA í Austurbergi 1. m</w:t>
      </w:r>
      <w:r>
        <w:rPr>
          <w:b/>
          <w:sz w:val="32"/>
          <w:szCs w:val="32"/>
        </w:rPr>
        <w:t>ars</w:t>
      </w:r>
      <w:r w:rsidR="000D659C">
        <w:rPr>
          <w:b/>
          <w:sz w:val="32"/>
          <w:szCs w:val="32"/>
        </w:rPr>
        <w:t>.</w:t>
      </w: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Tónleikar í Guðríðarkirkju 8</w:t>
      </w:r>
      <w:r w:rsidR="00142643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apríl</w:t>
      </w:r>
      <w:r w:rsidR="000D659C">
        <w:rPr>
          <w:b/>
          <w:sz w:val="32"/>
          <w:szCs w:val="32"/>
        </w:rPr>
        <w:t>.</w:t>
      </w:r>
    </w:p>
    <w:p w:rsidR="00011C6B" w:rsidRDefault="000D659C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Hrafnista RVK 10. a</w:t>
      </w:r>
      <w:r w:rsidR="00BC48D2">
        <w:rPr>
          <w:b/>
          <w:sz w:val="32"/>
          <w:szCs w:val="32"/>
        </w:rPr>
        <w:t>príl</w:t>
      </w:r>
      <w:r>
        <w:rPr>
          <w:b/>
          <w:sz w:val="32"/>
          <w:szCs w:val="32"/>
        </w:rPr>
        <w:t>.</w:t>
      </w:r>
    </w:p>
    <w:p w:rsidR="00011C6B" w:rsidRDefault="000D659C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Messa í Guðríðarkirkju 25. m</w:t>
      </w:r>
      <w:r w:rsidR="00BC48D2">
        <w:rPr>
          <w:b/>
          <w:sz w:val="32"/>
          <w:szCs w:val="32"/>
        </w:rPr>
        <w:t>aí uppstigningardag.</w:t>
      </w:r>
    </w:p>
    <w:p w:rsidR="00011C6B" w:rsidRDefault="000D659C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Kóramót í Keflavík 27. m</w:t>
      </w:r>
      <w:r w:rsidR="00BC48D2">
        <w:rPr>
          <w:b/>
          <w:sz w:val="32"/>
          <w:szCs w:val="32"/>
        </w:rPr>
        <w:t>aí.</w:t>
      </w: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BC48D2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Úlfhildur Geirsdóttir Formaður Vorboða.</w:t>
      </w: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011C6B">
      <w:pPr>
        <w:spacing w:after="0" w:line="240" w:lineRule="auto"/>
        <w:rPr>
          <w:b/>
          <w:sz w:val="32"/>
          <w:szCs w:val="32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011C6B">
      <w:pPr>
        <w:spacing w:after="0" w:line="240" w:lineRule="auto"/>
        <w:rPr>
          <w:b/>
          <w:sz w:val="28"/>
          <w:szCs w:val="28"/>
        </w:rPr>
      </w:pPr>
    </w:p>
    <w:p w:rsidR="00011C6B" w:rsidRDefault="00BC48D2">
      <w:pPr>
        <w:spacing w:after="0" w:line="240" w:lineRule="auto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 xml:space="preserve">Greinargerð til ritara FaMos vegna </w:t>
      </w:r>
      <w:r>
        <w:rPr>
          <w:b/>
          <w:i/>
          <w:sz w:val="36"/>
          <w:szCs w:val="36"/>
          <w:u w:val="single"/>
        </w:rPr>
        <w:t>Gaman saman 1. Febrúar 2017</w:t>
      </w:r>
    </w:p>
    <w:p w:rsidR="00011C6B" w:rsidRDefault="00011C6B">
      <w:pPr>
        <w:spacing w:after="0" w:line="240" w:lineRule="auto"/>
        <w:rPr>
          <w:b/>
          <w:sz w:val="36"/>
          <w:szCs w:val="36"/>
        </w:rPr>
      </w:pPr>
    </w:p>
    <w:p w:rsidR="00011C6B" w:rsidRDefault="00BC48D2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Gaman saman er nú á sínu fjórða ári  og er sem áður annan hvern fimmtudag.</w:t>
      </w:r>
    </w:p>
    <w:p w:rsidR="00011C6B" w:rsidRDefault="00BC48D2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Gaman saman er vel sótt og yfirleit koma milli 50 og 60 gestir bæði frá Eirhömrum,  Hömrum og svo utan úr bæ.</w:t>
      </w:r>
    </w:p>
    <w:p w:rsidR="00011C6B" w:rsidRDefault="00BC48D2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Gaman saman fær ávalt góða gesti frá leiks</w:t>
      </w:r>
      <w:r>
        <w:rPr>
          <w:b/>
          <w:sz w:val="36"/>
          <w:szCs w:val="36"/>
        </w:rPr>
        <w:t>kólum bæjarins, barnakórum skólanna, lúðrasveitinni, og  svo nemendur frá Listaskóla Mosfellsbæjar.</w:t>
      </w:r>
    </w:p>
    <w:p w:rsidR="00011C6B" w:rsidRDefault="00BC48D2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12. jan. Sl. kom Félagsmiðstöðin Hæðargarður í heimsókn.</w:t>
      </w:r>
    </w:p>
    <w:p w:rsidR="00011C6B" w:rsidRDefault="00BC48D2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Umsjón, framkvæmd  og útvegun gesta annast Úlfhildur Geirsdóttir og henni til aðstoðar eru Bjarney </w:t>
      </w:r>
      <w:r>
        <w:rPr>
          <w:b/>
          <w:sz w:val="36"/>
          <w:szCs w:val="36"/>
        </w:rPr>
        <w:t>Einarsdóttir og Guðríður Pálsdóttir, jafnframt eru félagar í Vorboðum og aðrir velunnarar boðnir og búnir að létta undir ef þörf er á að ógleymdri Elvu Pálsdóttir framkvæmdastjóra félagsstarfsins. Gítarleikari og skemmtikraftur er Helgi R. Einarsson.</w:t>
      </w:r>
    </w:p>
    <w:p w:rsidR="00011C6B" w:rsidRDefault="00011C6B">
      <w:pPr>
        <w:spacing w:after="0" w:line="240" w:lineRule="auto"/>
        <w:rPr>
          <w:b/>
          <w:sz w:val="36"/>
          <w:szCs w:val="36"/>
        </w:rPr>
      </w:pPr>
    </w:p>
    <w:p w:rsidR="00011C6B" w:rsidRDefault="00BC48D2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Úlfh</w:t>
      </w:r>
      <w:r>
        <w:rPr>
          <w:b/>
          <w:sz w:val="36"/>
          <w:szCs w:val="36"/>
        </w:rPr>
        <w:t>ildur Geirsdóttir umsjómarmaður</w:t>
      </w:r>
    </w:p>
    <w:p w:rsidR="00011C6B" w:rsidRDefault="00011C6B">
      <w:pPr>
        <w:spacing w:after="0" w:line="240" w:lineRule="auto"/>
        <w:rPr>
          <w:sz w:val="40"/>
          <w:szCs w:val="40"/>
        </w:rPr>
      </w:pPr>
    </w:p>
    <w:p w:rsidR="00011C6B" w:rsidRDefault="00011C6B">
      <w:pPr>
        <w:spacing w:after="0" w:line="240" w:lineRule="auto"/>
      </w:pPr>
    </w:p>
    <w:p w:rsidR="00011C6B" w:rsidRDefault="00011C6B"/>
    <w:p w:rsidR="00011C6B" w:rsidRDefault="00011C6B"/>
    <w:sectPr w:rsidR="00011C6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8D2" w:rsidRDefault="00BC48D2">
      <w:pPr>
        <w:spacing w:after="0" w:line="240" w:lineRule="auto"/>
      </w:pPr>
      <w:r>
        <w:separator/>
      </w:r>
    </w:p>
  </w:endnote>
  <w:endnote w:type="continuationSeparator" w:id="0">
    <w:p w:rsidR="00BC48D2" w:rsidRDefault="00BC4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8D2" w:rsidRDefault="00BC48D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C48D2" w:rsidRDefault="00BC48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011C6B"/>
    <w:rsid w:val="00011C6B"/>
    <w:rsid w:val="000D659C"/>
    <w:rsid w:val="00142643"/>
    <w:rsid w:val="001B01A9"/>
    <w:rsid w:val="00815CF0"/>
    <w:rsid w:val="00A22E19"/>
    <w:rsid w:val="00BC48D2"/>
    <w:rsid w:val="00F1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A0EC1"/>
  <w15:docId w15:val="{C0C39F35-24FF-4319-9B94-BAEC494F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is-IS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pPr>
      <w:suppressAutoHyphens/>
    </w:p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Blrutexti">
    <w:name w:val="Balloon Text"/>
    <w:basedOn w:val="Venjulegur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Sjlfgefinleturgermlsgreinar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þ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303</Words>
  <Characters>1723</Characters>
  <Application>Microsoft Office Word</Application>
  <DocSecurity>0</DocSecurity>
  <Lines>68</Lines>
  <Paragraphs>31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Notandi</dc:creator>
  <cp:lastModifiedBy>Harald S Holsvik</cp:lastModifiedBy>
  <cp:revision>6</cp:revision>
  <cp:lastPrinted>2017-02-20T16:21:00Z</cp:lastPrinted>
  <dcterms:created xsi:type="dcterms:W3CDTF">2017-04-18T22:17:00Z</dcterms:created>
  <dcterms:modified xsi:type="dcterms:W3CDTF">2017-04-18T22:44:00Z</dcterms:modified>
</cp:coreProperties>
</file>